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11CC" w14:textId="77777777" w:rsidR="006C3A0C" w:rsidRDefault="006C3A0C" w:rsidP="00532EDB">
      <w:pPr>
        <w:spacing w:after="0" w:line="240" w:lineRule="auto"/>
        <w:rPr>
          <w:rFonts w:eastAsia="Times New Roman" w:cs="Times New Roman"/>
          <w:color w:val="222222"/>
          <w:kern w:val="0"/>
          <w:shd w:val="clear" w:color="auto" w:fill="FFFFFF"/>
          <w:lang w:val="fr-BE" w:eastAsia="fr-BE"/>
          <w14:ligatures w14:val="none"/>
        </w:rPr>
      </w:pPr>
    </w:p>
    <w:p w14:paraId="0F0A8B59" w14:textId="77777777" w:rsidR="00A22EA3" w:rsidRDefault="00A22EA3" w:rsidP="00C90C1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kern w:val="0"/>
          <w:shd w:val="clear" w:color="auto" w:fill="FFFFFF"/>
          <w:lang w:val="fr-BE" w:eastAsia="fr-BE"/>
          <w14:ligatures w14:val="none"/>
        </w:rPr>
      </w:pPr>
    </w:p>
    <w:p w14:paraId="18561E00" w14:textId="77777777" w:rsidR="00EF6304" w:rsidRDefault="00EF6304" w:rsidP="00C90C1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kern w:val="0"/>
          <w:szCs w:val="28"/>
          <w:lang w:val="fr-BE" w:eastAsia="fr-BE"/>
          <w14:ligatures w14:val="none"/>
        </w:rPr>
      </w:pPr>
    </w:p>
    <w:p w14:paraId="7AE8AC4C" w14:textId="77777777" w:rsidR="00674C25" w:rsidRDefault="00674C25" w:rsidP="00C90C1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57187A30" w14:textId="67CE92F5" w:rsidR="00C90C18" w:rsidRPr="00EF6304" w:rsidRDefault="00C90C18" w:rsidP="00C90C1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kern w:val="0"/>
          <w:sz w:val="36"/>
          <w:szCs w:val="36"/>
          <w:lang w:val="fr-BE" w:eastAsia="fr-BE"/>
          <w14:ligatures w14:val="none"/>
        </w:rPr>
      </w:pPr>
      <w:r w:rsidRPr="00EF6304">
        <w:rPr>
          <w:rFonts w:eastAsia="Times New Roman" w:cs="Times New Roman"/>
          <w:b/>
          <w:bCs/>
          <w:color w:val="222222"/>
          <w:kern w:val="0"/>
          <w:sz w:val="36"/>
          <w:szCs w:val="36"/>
          <w:lang w:val="fr-BE" w:eastAsia="fr-BE"/>
          <w14:ligatures w14:val="none"/>
        </w:rPr>
        <w:t>CERERE</w:t>
      </w:r>
    </w:p>
    <w:p w14:paraId="660B6CB8" w14:textId="77777777" w:rsidR="00EF6304" w:rsidRPr="00EF6304" w:rsidRDefault="00EF6304" w:rsidP="00C90C1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kern w:val="0"/>
          <w:sz w:val="32"/>
          <w:szCs w:val="32"/>
          <w:lang w:val="fr-BE" w:eastAsia="fr-BE"/>
          <w14:ligatures w14:val="none"/>
        </w:rPr>
      </w:pPr>
    </w:p>
    <w:p w14:paraId="61146EE2" w14:textId="3681519C" w:rsidR="00C90C18" w:rsidRPr="00C90C18" w:rsidRDefault="002218A2" w:rsidP="00C90C1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proofErr w:type="spellStart"/>
      <w:r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</w:t>
      </w:r>
      <w:r w:rsidR="00AB7F49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eali</w:t>
      </w:r>
      <w:r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zare</w:t>
      </w:r>
      <w:proofErr w:type="spellEnd"/>
      <w:r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lucr</w:t>
      </w:r>
      <w:proofErr w:type="spellEnd"/>
      <w:r>
        <w:rPr>
          <w:rFonts w:eastAsia="Times New Roman" w:cs="Times New Roman"/>
          <w:color w:val="222222"/>
          <w:kern w:val="0"/>
          <w:szCs w:val="28"/>
          <w:lang w:val="ro-RO" w:eastAsia="fr-BE"/>
          <w14:ligatures w14:val="none"/>
        </w:rPr>
        <w:t xml:space="preserve">ări </w:t>
      </w:r>
      <w:r w:rsidR="00784074">
        <w:rPr>
          <w:rFonts w:eastAsia="Times New Roman" w:cs="Times New Roman"/>
          <w:color w:val="222222"/>
          <w:kern w:val="0"/>
          <w:szCs w:val="28"/>
          <w:lang w:val="ro-RO" w:eastAsia="fr-BE"/>
          <w14:ligatures w14:val="none"/>
        </w:rPr>
        <w:t xml:space="preserve">în vederea </w:t>
      </w:r>
      <w:proofErr w:type="spellStart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branș</w:t>
      </w:r>
      <w:r w:rsidR="00784074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ării</w:t>
      </w:r>
      <w:proofErr w:type="spellEnd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la noua </w:t>
      </w:r>
      <w:proofErr w:type="spellStart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rețea</w:t>
      </w:r>
      <w:proofErr w:type="spellEnd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publică</w:t>
      </w:r>
      <w:proofErr w:type="spellEnd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de </w:t>
      </w:r>
      <w:proofErr w:type="spellStart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alimentare</w:t>
      </w:r>
      <w:proofErr w:type="spellEnd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cu</w:t>
      </w:r>
      <w:proofErr w:type="spellEnd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apă</w:t>
      </w:r>
      <w:proofErr w:type="spellEnd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C90C18"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potabilă</w:t>
      </w:r>
      <w:proofErr w:type="spellEnd"/>
    </w:p>
    <w:p w14:paraId="67EEC012" w14:textId="77777777" w:rsid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2E05F912" w14:textId="77777777" w:rsidR="00674C25" w:rsidRDefault="00674C25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0C320FE9" w14:textId="77777777" w:rsidR="00674C25" w:rsidRPr="00C90C18" w:rsidRDefault="00674C25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4D4B68ED" w14:textId="3948D005" w:rsidR="00C90C18" w:rsidRPr="00C90C18" w:rsidRDefault="00C90C18" w:rsidP="00C90C18">
      <w:pPr>
        <w:shd w:val="clear" w:color="auto" w:fill="FFFFFF"/>
        <w:spacing w:after="0" w:line="240" w:lineRule="auto"/>
        <w:ind w:firstLine="794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proofErr w:type="spellStart"/>
      <w:r w:rsidRPr="00EF6304">
        <w:rPr>
          <w:rFonts w:eastAsia="Times New Roman" w:cs="Times New Roman"/>
          <w:i/>
          <w:iCs/>
          <w:color w:val="222222"/>
          <w:kern w:val="0"/>
          <w:szCs w:val="28"/>
          <w:lang w:val="fr-BE" w:eastAsia="fr-BE"/>
          <w14:ligatures w14:val="none"/>
        </w:rPr>
        <w:t>Subsemnatul</w:t>
      </w:r>
      <w:proofErr w:type="spellEnd"/>
      <w:r w:rsidRPr="00EF6304">
        <w:rPr>
          <w:rFonts w:eastAsia="Times New Roman" w:cs="Times New Roman"/>
          <w:i/>
          <w:iCs/>
          <w:color w:val="222222"/>
          <w:kern w:val="0"/>
          <w:szCs w:val="28"/>
          <w:lang w:val="fr-BE" w:eastAsia="fr-BE"/>
          <w14:ligatures w14:val="none"/>
        </w:rPr>
        <w:t>/</w:t>
      </w:r>
      <w:proofErr w:type="spellStart"/>
      <w:r w:rsidRPr="00EF6304">
        <w:rPr>
          <w:rFonts w:eastAsia="Times New Roman" w:cs="Times New Roman"/>
          <w:i/>
          <w:iCs/>
          <w:color w:val="222222"/>
          <w:kern w:val="0"/>
          <w:szCs w:val="28"/>
          <w:lang w:val="fr-BE" w:eastAsia="fr-BE"/>
          <w14:ligatures w14:val="none"/>
        </w:rPr>
        <w:t>Subsemnata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________________________________________,</w:t>
      </w:r>
    </w:p>
    <w:p w14:paraId="1D81BA61" w14:textId="396129E2" w:rsidR="00C90C18" w:rsidRP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CNP______________________________</w:t>
      </w:r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_,telefon</w:t>
      </w:r>
      <w:proofErr w:type="gram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_________________________,</w:t>
      </w:r>
    </w:p>
    <w:p w14:paraId="3889387A" w14:textId="5F908350" w:rsidR="00C90C18" w:rsidRP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proofErr w:type="spellStart"/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în</w:t>
      </w:r>
      <w:proofErr w:type="spellEnd"/>
      <w:proofErr w:type="gram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calitate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de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proprietar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/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coproprietar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al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imobilului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situat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în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:</w:t>
      </w:r>
      <w:proofErr w:type="gramEnd"/>
    </w:p>
    <w:p w14:paraId="491562B2" w14:textId="77777777" w:rsidR="00674C25" w:rsidRDefault="00674C25" w:rsidP="00D935A7">
      <w:pPr>
        <w:shd w:val="clear" w:color="auto" w:fill="FFFFFF"/>
        <w:spacing w:after="0" w:line="240" w:lineRule="auto"/>
        <w:ind w:firstLine="794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0E834892" w14:textId="77992460" w:rsidR="00C90C18" w:rsidRPr="00C90C18" w:rsidRDefault="00C90C18" w:rsidP="00D935A7">
      <w:pPr>
        <w:shd w:val="clear" w:color="auto" w:fill="FFFFFF"/>
        <w:spacing w:after="0" w:line="240" w:lineRule="auto"/>
        <w:ind w:firstLine="794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LOCUL DE CONSUM</w:t>
      </w:r>
    </w:p>
    <w:p w14:paraId="21D2BD68" w14:textId="54D6FC1C" w:rsidR="00C90C18" w:rsidRP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Comuna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Moara,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județul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Suceava</w:t>
      </w:r>
    </w:p>
    <w:p w14:paraId="507A2565" w14:textId="7024059C" w:rsidR="00C90C18" w:rsidRP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Satul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________________________________________</w:t>
      </w:r>
      <w:r w:rsidR="00EF6304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__________________</w:t>
      </w:r>
      <w:r w:rsidR="004F4002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__</w:t>
      </w:r>
      <w:r w:rsidR="00EF6304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__</w:t>
      </w:r>
    </w:p>
    <w:p w14:paraId="14F7200E" w14:textId="21410137" w:rsidR="00C90C18" w:rsidRPr="00674C25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u w:val="single"/>
          <w:lang w:val="fr-BE" w:eastAsia="fr-BE"/>
          <w14:ligatures w14:val="none"/>
        </w:rPr>
      </w:pP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Strada ________________________________________ </w:t>
      </w:r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nr</w:t>
      </w:r>
      <w:r w:rsidR="00674C25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.</w:t>
      </w: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</w:t>
      </w:r>
      <w:proofErr w:type="gram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____</w:t>
      </w:r>
      <w:r w:rsidR="00674C25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____________</w:t>
      </w: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</w:t>
      </w:r>
    </w:p>
    <w:p w14:paraId="6A72A1FB" w14:textId="28A9759C" w:rsid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Nr. </w:t>
      </w:r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cadastral</w:t>
      </w:r>
      <w:proofErr w:type="gram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/ CF,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dacă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este </w:t>
      </w:r>
      <w:proofErr w:type="spellStart"/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cazul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:</w:t>
      </w:r>
      <w:proofErr w:type="gram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________________________________</w:t>
      </w:r>
      <w:r w:rsidR="00674C25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______</w:t>
      </w:r>
    </w:p>
    <w:p w14:paraId="3409D6CD" w14:textId="77777777" w:rsidR="00C90C18" w:rsidRP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4ABD19F0" w14:textId="2728266C" w:rsidR="00C90C18" w:rsidRPr="00C90C18" w:rsidRDefault="00C90C18" w:rsidP="00FC2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prin</w:t>
      </w:r>
      <w:proofErr w:type="gram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prezenta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solicit</w:t>
      </w:r>
      <w:proofErr w:type="spellEnd"/>
      <w:r w:rsidR="00321513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321513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firmei</w:t>
      </w:r>
      <w:proofErr w:type="spellEnd"/>
      <w:r w:rsidR="00EF6304" w:rsidRPr="00EF6304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GROUP CONSTRUCT BUCO</w:t>
      </w:r>
      <w:r w:rsidR="004F4002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V</w:t>
      </w:r>
      <w:r w:rsidR="00EF6304" w:rsidRPr="00EF6304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IN</w:t>
      </w:r>
      <w:r w:rsidR="004F4002" w:rsidRPr="004F4002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A </w:t>
      </w:r>
      <w:proofErr w:type="spellStart"/>
      <w:r w:rsidR="00E148FF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să</w:t>
      </w:r>
      <w:proofErr w:type="spellEnd"/>
      <w:r w:rsidR="00E148FF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E148FF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realizeze</w:t>
      </w:r>
      <w:proofErr w:type="spellEnd"/>
      <w:r w:rsidR="007F488D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,</w:t>
      </w:r>
      <w:r w:rsidR="00084849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contra </w:t>
      </w:r>
      <w:proofErr w:type="spellStart"/>
      <w:r w:rsidR="00084849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cost</w:t>
      </w:r>
      <w:proofErr w:type="spellEnd"/>
      <w:r w:rsidR="007F488D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,</w:t>
      </w:r>
      <w:r w:rsidR="00E148FF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E148FF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lucrările</w:t>
      </w:r>
      <w:proofErr w:type="spellEnd"/>
      <w:r w:rsidR="0063736A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63736A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pentru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realizarea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branșamentului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la noua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rețea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publică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de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alimentare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cu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apă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potabilă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.</w:t>
      </w:r>
    </w:p>
    <w:p w14:paraId="5398DA69" w14:textId="77777777" w:rsidR="00C90C18" w:rsidRP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584B3651" w14:textId="460A8774" w:rsidR="00C90C18" w:rsidRPr="00C90C18" w:rsidRDefault="00C90C18" w:rsidP="00FC2B4F">
      <w:pPr>
        <w:shd w:val="clear" w:color="auto" w:fill="FFFFFF"/>
        <w:spacing w:after="0" w:line="240" w:lineRule="auto"/>
        <w:ind w:firstLine="794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SITUAȚIA SOLICITANTULUI</w:t>
      </w:r>
    </w:p>
    <w:p w14:paraId="6617CF80" w14:textId="77777777" w:rsidR="00EF6304" w:rsidRPr="00EF6304" w:rsidRDefault="00EF6304" w:rsidP="00FC2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</w:pPr>
      <w:proofErr w:type="spellStart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>Vă</w:t>
      </w:r>
      <w:proofErr w:type="spellEnd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 xml:space="preserve"> </w:t>
      </w:r>
      <w:proofErr w:type="spellStart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>rugăm</w:t>
      </w:r>
      <w:proofErr w:type="spellEnd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 xml:space="preserve"> </w:t>
      </w:r>
      <w:proofErr w:type="spellStart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>să</w:t>
      </w:r>
      <w:proofErr w:type="spellEnd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 xml:space="preserve"> </w:t>
      </w:r>
      <w:proofErr w:type="spellStart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>bifați</w:t>
      </w:r>
      <w:proofErr w:type="spellEnd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 xml:space="preserve"> </w:t>
      </w:r>
      <w:proofErr w:type="spellStart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>situația</w:t>
      </w:r>
      <w:proofErr w:type="spellEnd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 xml:space="preserve"> </w:t>
      </w:r>
      <w:proofErr w:type="spellStart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>corespunzătoare</w:t>
      </w:r>
      <w:proofErr w:type="spellEnd"/>
      <w:r w:rsidRPr="00EF6304">
        <w:rPr>
          <w:rFonts w:eastAsia="Times New Roman" w:cs="Times New Roman"/>
          <w:color w:val="222222"/>
          <w:kern w:val="0"/>
          <w:szCs w:val="28"/>
          <w:lang w:eastAsia="fr-BE"/>
          <w14:ligatures w14:val="none"/>
        </w:rPr>
        <w:t>:</w:t>
      </w:r>
    </w:p>
    <w:p w14:paraId="20B9D6FE" w14:textId="7EB7A3E7" w:rsidR="00C90C18" w:rsidRPr="00C90C18" w:rsidRDefault="00C90C18" w:rsidP="00FC2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r w:rsidRPr="00C90C18">
        <w:rPr>
          <w:rFonts w:ascii="Segoe UI Symbol" w:eastAsia="Times New Roman" w:hAnsi="Segoe UI Symbol" w:cs="Segoe UI Symbol"/>
          <w:color w:val="222222"/>
          <w:kern w:val="0"/>
          <w:szCs w:val="28"/>
          <w:lang w:val="fr-BE" w:eastAsia="fr-BE"/>
          <w14:ligatures w14:val="none"/>
        </w:rPr>
        <w:t>☐</w:t>
      </w: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Sunt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deja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beneficiar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al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serviciului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de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alimentare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cu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apă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și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solicit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branșarea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imobilului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la noua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rețea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publică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de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alimentare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cu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apă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.</w:t>
      </w:r>
    </w:p>
    <w:p w14:paraId="1479342B" w14:textId="493ECECA" w:rsidR="00C90C18" w:rsidRPr="00C90C18" w:rsidRDefault="00C90C18" w:rsidP="00FC2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r w:rsidRPr="00C90C18">
        <w:rPr>
          <w:rFonts w:ascii="Segoe UI Symbol" w:eastAsia="Times New Roman" w:hAnsi="Segoe UI Symbol" w:cs="Segoe UI Symbol"/>
          <w:color w:val="222222"/>
          <w:kern w:val="0"/>
          <w:szCs w:val="28"/>
          <w:lang w:val="fr-BE" w:eastAsia="fr-BE"/>
          <w14:ligatures w14:val="none"/>
        </w:rPr>
        <w:t>☐</w:t>
      </w: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Imobilul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este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situat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o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stradă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/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drum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privat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și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solicit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branșarea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877506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rețelei</w:t>
      </w:r>
      <w:proofErr w:type="spellEnd"/>
      <w:r w:rsidR="00877506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877506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private</w:t>
      </w:r>
      <w:proofErr w:type="spellEnd"/>
      <w:r w:rsidR="00877506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gramStart"/>
      <w:r w:rsidR="00877506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la </w:t>
      </w: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rețea</w:t>
      </w:r>
      <w:r w:rsidR="00877506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ua</w:t>
      </w:r>
      <w:proofErr w:type="spellEnd"/>
      <w:proofErr w:type="gram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publică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de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alimentare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cu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apă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.</w:t>
      </w:r>
    </w:p>
    <w:p w14:paraId="21C364C2" w14:textId="5692AC2A" w:rsidR="00C90C18" w:rsidRPr="00C90C18" w:rsidRDefault="00C90C18" w:rsidP="00FC2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r w:rsidRPr="00C90C18">
        <w:rPr>
          <w:rFonts w:ascii="Segoe UI Symbol" w:eastAsia="Times New Roman" w:hAnsi="Segoe UI Symbol" w:cs="Segoe UI Symbol"/>
          <w:color w:val="222222"/>
          <w:kern w:val="0"/>
          <w:szCs w:val="28"/>
          <w:lang w:val="fr-BE" w:eastAsia="fr-BE"/>
          <w14:ligatures w14:val="none"/>
        </w:rPr>
        <w:t>☐</w:t>
      </w: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Solicit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branșament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pentru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prima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dată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,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imobilul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nefiind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branșat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anterior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la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rețeaua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publică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de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alimentare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cu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apă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.</w:t>
      </w:r>
    </w:p>
    <w:p w14:paraId="606929C5" w14:textId="60275E00" w:rsidR="00C90C18" w:rsidRPr="00C90C18" w:rsidRDefault="00C90C18" w:rsidP="00FC2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r w:rsidRPr="00C90C18">
        <w:rPr>
          <w:rFonts w:ascii="Segoe UI Symbol" w:eastAsia="Times New Roman" w:hAnsi="Segoe UI Symbol" w:cs="Segoe UI Symbol"/>
          <w:color w:val="222222"/>
          <w:kern w:val="0"/>
          <w:szCs w:val="28"/>
          <w:lang w:val="fr-BE" w:eastAsia="fr-BE"/>
          <w14:ligatures w14:val="none"/>
        </w:rPr>
        <w:t>☐</w:t>
      </w:r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Altă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situație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/ </w:t>
      </w:r>
      <w:proofErr w:type="spellStart"/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observații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:</w:t>
      </w:r>
      <w:proofErr w:type="gramEnd"/>
    </w:p>
    <w:p w14:paraId="3D744861" w14:textId="77777777" w:rsidR="00C90C18" w:rsidRPr="00C90C18" w:rsidRDefault="00C90C18" w:rsidP="00FC2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52CAF6BC" w14:textId="77777777" w:rsidR="00C90C18" w:rsidRPr="00C90C18" w:rsidRDefault="00C90C18" w:rsidP="00FC2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4F686C61" w14:textId="4586DB53" w:rsidR="00C90C18" w:rsidRPr="00C90C18" w:rsidRDefault="00C90C18" w:rsidP="00674C25">
      <w:pPr>
        <w:shd w:val="clear" w:color="auto" w:fill="FFFFFF"/>
        <w:spacing w:after="0" w:line="240" w:lineRule="auto"/>
        <w:ind w:firstLine="794"/>
        <w:jc w:val="both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Declar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datele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înscrise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în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prezenta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cerere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sunt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corecte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și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că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voi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pune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la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dispoziție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, la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solicitarea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="00877506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constructorului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,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documentele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necesare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pentru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soluționarea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cererii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.</w:t>
      </w:r>
    </w:p>
    <w:p w14:paraId="74129628" w14:textId="77777777" w:rsid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283F5336" w14:textId="77777777" w:rsidR="00D935A7" w:rsidRPr="00C90C18" w:rsidRDefault="00D935A7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08178355" w14:textId="77777777" w:rsidR="00C90C18" w:rsidRP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Data:</w:t>
      </w:r>
      <w:proofErr w:type="gram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______________________</w:t>
      </w:r>
    </w:p>
    <w:p w14:paraId="0915FEAB" w14:textId="77777777" w:rsidR="00C90C18" w:rsidRPr="00C90C18" w:rsidRDefault="00C90C18" w:rsidP="00C90C1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</w:pPr>
    </w:p>
    <w:p w14:paraId="0EC720DC" w14:textId="2DAEDA31" w:rsidR="00C90C18" w:rsidRPr="00C90C18" w:rsidRDefault="00C90C18" w:rsidP="00C90C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lang w:val="fr-BE" w:eastAsia="fr-BE"/>
          <w14:ligatures w14:val="none"/>
        </w:rPr>
      </w:pPr>
      <w:proofErr w:type="spell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Semnătura</w:t>
      </w:r>
      <w:proofErr w:type="spellEnd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 xml:space="preserve"> </w:t>
      </w:r>
      <w:proofErr w:type="spellStart"/>
      <w:proofErr w:type="gramStart"/>
      <w:r w:rsidRPr="00C90C18">
        <w:rPr>
          <w:rFonts w:eastAsia="Times New Roman" w:cs="Times New Roman"/>
          <w:color w:val="222222"/>
          <w:kern w:val="0"/>
          <w:szCs w:val="28"/>
          <w:lang w:val="fr-BE" w:eastAsia="fr-BE"/>
          <w14:ligatures w14:val="none"/>
        </w:rPr>
        <w:t>solicita</w:t>
      </w:r>
      <w:r w:rsidRPr="00C90C18">
        <w:rPr>
          <w:rFonts w:ascii="Arial" w:eastAsia="Times New Roman" w:hAnsi="Arial" w:cs="Arial"/>
          <w:color w:val="222222"/>
          <w:kern w:val="0"/>
          <w:sz w:val="24"/>
          <w:lang w:val="fr-BE" w:eastAsia="fr-BE"/>
          <w14:ligatures w14:val="none"/>
        </w:rPr>
        <w:t>ntului</w:t>
      </w:r>
      <w:proofErr w:type="spellEnd"/>
      <w:r w:rsidRPr="00C90C18">
        <w:rPr>
          <w:rFonts w:ascii="Arial" w:eastAsia="Times New Roman" w:hAnsi="Arial" w:cs="Arial"/>
          <w:color w:val="222222"/>
          <w:kern w:val="0"/>
          <w:sz w:val="24"/>
          <w:lang w:val="fr-BE" w:eastAsia="fr-BE"/>
          <w14:ligatures w14:val="none"/>
        </w:rPr>
        <w:t>:</w:t>
      </w:r>
      <w:proofErr w:type="gramEnd"/>
    </w:p>
    <w:sectPr w:rsidR="00C90C18" w:rsidRPr="00C90C18" w:rsidSect="00C90C18">
      <w:pgSz w:w="12240" w:h="15840"/>
      <w:pgMar w:top="284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9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18"/>
    <w:rsid w:val="00062E0F"/>
    <w:rsid w:val="00084849"/>
    <w:rsid w:val="000A716E"/>
    <w:rsid w:val="000B4571"/>
    <w:rsid w:val="000D786B"/>
    <w:rsid w:val="000F2318"/>
    <w:rsid w:val="000F6BAD"/>
    <w:rsid w:val="00192C96"/>
    <w:rsid w:val="002218A2"/>
    <w:rsid w:val="002229EA"/>
    <w:rsid w:val="00255244"/>
    <w:rsid w:val="002654B5"/>
    <w:rsid w:val="0026690F"/>
    <w:rsid w:val="00277880"/>
    <w:rsid w:val="002A59D5"/>
    <w:rsid w:val="002E4C29"/>
    <w:rsid w:val="002E664E"/>
    <w:rsid w:val="002F1361"/>
    <w:rsid w:val="003028B9"/>
    <w:rsid w:val="003123E5"/>
    <w:rsid w:val="00313DB8"/>
    <w:rsid w:val="00321513"/>
    <w:rsid w:val="00336F94"/>
    <w:rsid w:val="00382659"/>
    <w:rsid w:val="00397833"/>
    <w:rsid w:val="003B06AB"/>
    <w:rsid w:val="003D648F"/>
    <w:rsid w:val="003E4582"/>
    <w:rsid w:val="004362F5"/>
    <w:rsid w:val="004A090D"/>
    <w:rsid w:val="004B4A32"/>
    <w:rsid w:val="004C042A"/>
    <w:rsid w:val="004D293C"/>
    <w:rsid w:val="004D376D"/>
    <w:rsid w:val="004D77C4"/>
    <w:rsid w:val="004E0476"/>
    <w:rsid w:val="004F21BC"/>
    <w:rsid w:val="004F4002"/>
    <w:rsid w:val="00506748"/>
    <w:rsid w:val="005317E3"/>
    <w:rsid w:val="00532EDB"/>
    <w:rsid w:val="0055218B"/>
    <w:rsid w:val="0055532D"/>
    <w:rsid w:val="0059367D"/>
    <w:rsid w:val="0061774D"/>
    <w:rsid w:val="0063736A"/>
    <w:rsid w:val="00674C25"/>
    <w:rsid w:val="006A1D7E"/>
    <w:rsid w:val="006B0E9E"/>
    <w:rsid w:val="006C3A0C"/>
    <w:rsid w:val="00707865"/>
    <w:rsid w:val="007357F9"/>
    <w:rsid w:val="007361E6"/>
    <w:rsid w:val="00784074"/>
    <w:rsid w:val="007D3F8A"/>
    <w:rsid w:val="007F488D"/>
    <w:rsid w:val="00877506"/>
    <w:rsid w:val="008C18C3"/>
    <w:rsid w:val="008C2D79"/>
    <w:rsid w:val="008E5C0A"/>
    <w:rsid w:val="008F0754"/>
    <w:rsid w:val="00997D88"/>
    <w:rsid w:val="009C1BF5"/>
    <w:rsid w:val="009E417E"/>
    <w:rsid w:val="00A15192"/>
    <w:rsid w:val="00A22EA3"/>
    <w:rsid w:val="00A64FAC"/>
    <w:rsid w:val="00A70EBC"/>
    <w:rsid w:val="00A7122E"/>
    <w:rsid w:val="00A717A5"/>
    <w:rsid w:val="00AB7F49"/>
    <w:rsid w:val="00AC0687"/>
    <w:rsid w:val="00AD1BF3"/>
    <w:rsid w:val="00B038CD"/>
    <w:rsid w:val="00B41853"/>
    <w:rsid w:val="00B90A8D"/>
    <w:rsid w:val="00B942DE"/>
    <w:rsid w:val="00BA19D0"/>
    <w:rsid w:val="00BB0258"/>
    <w:rsid w:val="00BB3469"/>
    <w:rsid w:val="00BC10B3"/>
    <w:rsid w:val="00BD0943"/>
    <w:rsid w:val="00C06BC8"/>
    <w:rsid w:val="00C90C18"/>
    <w:rsid w:val="00C92D3A"/>
    <w:rsid w:val="00CA03B2"/>
    <w:rsid w:val="00CC6FF8"/>
    <w:rsid w:val="00CE2945"/>
    <w:rsid w:val="00D00A26"/>
    <w:rsid w:val="00D501C9"/>
    <w:rsid w:val="00D61F04"/>
    <w:rsid w:val="00D65713"/>
    <w:rsid w:val="00D935A7"/>
    <w:rsid w:val="00DE7ED1"/>
    <w:rsid w:val="00E148FF"/>
    <w:rsid w:val="00E2167D"/>
    <w:rsid w:val="00E32A43"/>
    <w:rsid w:val="00E37A25"/>
    <w:rsid w:val="00E37C5A"/>
    <w:rsid w:val="00E62FAF"/>
    <w:rsid w:val="00E91FCD"/>
    <w:rsid w:val="00EA4C9C"/>
    <w:rsid w:val="00EB17E9"/>
    <w:rsid w:val="00ED008E"/>
    <w:rsid w:val="00EE7EE1"/>
    <w:rsid w:val="00EF6304"/>
    <w:rsid w:val="00EF786E"/>
    <w:rsid w:val="00F424E5"/>
    <w:rsid w:val="00F61CDF"/>
    <w:rsid w:val="00F85B55"/>
    <w:rsid w:val="00FB33C3"/>
    <w:rsid w:val="00FC2B4F"/>
    <w:rsid w:val="00FE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468CC"/>
  <w15:chartTrackingRefBased/>
  <w15:docId w15:val="{496678E9-FE36-4EB3-88C2-6F6437C6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1C9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F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F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F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F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6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C6FF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hae\OneDrive\Bureau\Primaria\Antet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(2)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Registratura</cp:lastModifiedBy>
  <cp:revision>3</cp:revision>
  <cp:lastPrinted>2026-09-02T10:52:00Z</cp:lastPrinted>
  <dcterms:created xsi:type="dcterms:W3CDTF">2026-09-02T10:26:00Z</dcterms:created>
  <dcterms:modified xsi:type="dcterms:W3CDTF">2026-09-02T10:52:00Z</dcterms:modified>
</cp:coreProperties>
</file>